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40"/>
      </w:tblGrid>
      <w:tr w:rsidR="000172E5" w:rsidRPr="00637200" w14:paraId="738F18BA" w14:textId="77777777" w:rsidTr="0064078E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4529E6FC" w14:textId="312630D8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  <w:r w:rsidR="00DD5BFF">
              <w:t xml:space="preserve"> (osoby zgłaszającej noclegi)</w:t>
            </w:r>
          </w:p>
        </w:tc>
      </w:tr>
      <w:tr w:rsidR="00271876" w:rsidRPr="00846B76" w14:paraId="234049EB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13FC8" w14:textId="5335018D" w:rsidR="00271876" w:rsidRPr="00637200" w:rsidRDefault="00271876" w:rsidP="00271876">
            <w:pPr>
              <w:pStyle w:val="Wcicienormalne"/>
              <w:ind w:left="0"/>
            </w:pPr>
            <w:r>
              <w:t>Imię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5B5E7" w14:textId="19C3EC69" w:rsidR="00271876" w:rsidRPr="00846B76" w:rsidRDefault="00271876" w:rsidP="00271876">
            <w:pPr>
              <w:pStyle w:val="Wcicienormalne"/>
              <w:ind w:left="0"/>
            </w:pPr>
          </w:p>
        </w:tc>
      </w:tr>
      <w:tr w:rsidR="00271876" w:rsidRPr="00846B76" w14:paraId="05EFA5FA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607E88" w14:textId="00AE1235" w:rsidR="000172E5" w:rsidRPr="00637200" w:rsidRDefault="00271876" w:rsidP="00271876">
            <w:pPr>
              <w:pStyle w:val="Wcicienormalne"/>
              <w:ind w:left="0"/>
            </w:pPr>
            <w:r>
              <w:t>Nazwisko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71876" w:rsidRPr="00846B76" w14:paraId="0028B6F9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F1A52" w14:textId="6F5C1EF1" w:rsidR="00292898" w:rsidRPr="00637200" w:rsidRDefault="00271876" w:rsidP="00271876">
            <w:pPr>
              <w:pStyle w:val="Wcicienormalne"/>
              <w:ind w:left="0"/>
            </w:pPr>
            <w:r>
              <w:t>Telefon kontaktowy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271876" w:rsidRPr="00846B76" w14:paraId="43CAB2F7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001173" w14:textId="7E55ED7D" w:rsidR="006865CF" w:rsidRPr="00637200" w:rsidRDefault="00131377" w:rsidP="00271876">
            <w:pPr>
              <w:pStyle w:val="Wcicienormalne"/>
              <w:ind w:left="0"/>
            </w:pPr>
            <w:r>
              <w:t>E-mail kontaktowy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375658">
        <w:trPr>
          <w:trHeight w:val="54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4078E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271876" w:rsidRPr="00846B76" w14:paraId="3DB7C705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2549F7" w14:textId="77777777" w:rsidR="000172E5" w:rsidRPr="00846B76" w:rsidRDefault="006865CF" w:rsidP="00271876">
            <w:pPr>
              <w:pStyle w:val="Wcicienormalne"/>
              <w:ind w:left="0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271876" w:rsidRPr="00846B76" w14:paraId="6CC25DE8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AEED8" w14:textId="77777777" w:rsidR="000172E5" w:rsidRPr="00846B76" w:rsidRDefault="006865CF" w:rsidP="00271876">
            <w:pPr>
              <w:pStyle w:val="Wcicienormalne"/>
              <w:ind w:left="0"/>
            </w:pPr>
            <w:r>
              <w:t>Liczba osób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71876" w:rsidRPr="00846B76" w14:paraId="2FF08FE3" w14:textId="77777777" w:rsidTr="00500C79">
        <w:trPr>
          <w:trHeight w:val="1035"/>
        </w:trPr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998E74" w14:textId="322D556B" w:rsidR="00292898" w:rsidRPr="00846B76" w:rsidRDefault="00292898" w:rsidP="00500C79">
            <w:pPr>
              <w:pStyle w:val="Wcicienormalne"/>
              <w:ind w:left="0"/>
            </w:pPr>
            <w:r>
              <w:t xml:space="preserve">Planowane miejsce biwakowania </w:t>
            </w:r>
            <w:r w:rsidR="00271876">
              <w:t>(</w:t>
            </w:r>
            <w:r w:rsidR="00375658">
              <w:t xml:space="preserve">orientacyjna </w:t>
            </w:r>
            <w:r w:rsidR="003C3EF4">
              <w:t>lokalizacja</w:t>
            </w:r>
            <w:r w:rsidR="00500C79">
              <w:t xml:space="preserve">, np. </w:t>
            </w:r>
            <w:r w:rsidR="00375658">
              <w:t>oddział leśny</w:t>
            </w:r>
            <w:r>
              <w:t>)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271876" w:rsidRPr="00846B76" w14:paraId="20E5CAF0" w14:textId="77777777" w:rsidTr="00500C79">
        <w:tc>
          <w:tcPr>
            <w:tcW w:w="2042" w:type="pct"/>
            <w:tcBorders>
              <w:top w:val="single" w:sz="4" w:space="0" w:color="auto"/>
            </w:tcBorders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958" w:type="pct"/>
            <w:tcBorders>
              <w:top w:val="single" w:sz="4" w:space="0" w:color="auto"/>
            </w:tcBorders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00C79" w:rsidRPr="00846B76" w14:paraId="3348F9F0" w14:textId="77777777" w:rsidTr="00500C79">
        <w:tc>
          <w:tcPr>
            <w:tcW w:w="5000" w:type="pct"/>
            <w:gridSpan w:val="2"/>
            <w:vAlign w:val="bottom"/>
          </w:tcPr>
          <w:p w14:paraId="76B25A8E" w14:textId="778E2B42" w:rsidR="00500C79" w:rsidRPr="004957C0" w:rsidRDefault="002C0E79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255939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C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0C79">
              <w:rPr>
                <w:rFonts w:cs="Times New Roman"/>
                <w:color w:val="000000" w:themeColor="text1"/>
              </w:rPr>
              <w:t xml:space="preserve"> Wyrażam zgodę na gromadzenie danych osobowych</w:t>
            </w:r>
          </w:p>
        </w:tc>
      </w:tr>
      <w:tr w:rsidR="00500C79" w:rsidRPr="00846B76" w14:paraId="16ADF2CD" w14:textId="77777777" w:rsidTr="00500C79">
        <w:tc>
          <w:tcPr>
            <w:tcW w:w="5000" w:type="pct"/>
            <w:gridSpan w:val="2"/>
            <w:vAlign w:val="bottom"/>
          </w:tcPr>
          <w:p w14:paraId="0AFFE983" w14:textId="4A5306B3" w:rsidR="00500C79" w:rsidRDefault="00500C79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00C79">
              <w:rPr>
                <w:rFonts w:cs="Times New Roman"/>
                <w:color w:val="000000" w:themeColor="text1"/>
                <w:sz w:val="24"/>
                <w:szCs w:val="24"/>
              </w:rPr>
              <w:t>Administratorem Pani/Pana danych osobowych jest Nadleśnictwo Przymuszewo. Pani/Pana dane osobowe będą przetwarzane na podstawie uzasadnionego interesu Administratora na podstawie art. 6 ust. 1 lit. f Ogólnego rozporządzenia o ochronie danych osobowych (RODO). Więcej informacji dotyczących przetwarzania danych osobowych przez Administratora oraz opis przysługujących Pani/Panu praw z tego tytułu są dostępne na stronie internetowej przymuszewo@torun.lasy.gov.pl</w:t>
            </w:r>
          </w:p>
        </w:tc>
      </w:tr>
      <w:tr w:rsidR="00500C79" w:rsidRPr="00846B76" w14:paraId="1814EA32" w14:textId="77777777" w:rsidTr="00500C79">
        <w:tc>
          <w:tcPr>
            <w:tcW w:w="5000" w:type="pct"/>
            <w:gridSpan w:val="2"/>
            <w:vAlign w:val="bottom"/>
          </w:tcPr>
          <w:p w14:paraId="7A36818D" w14:textId="244A78BB" w:rsidR="00500C79" w:rsidRPr="004957C0" w:rsidRDefault="002C0E79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C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0C79">
              <w:t xml:space="preserve"> Zapoznałem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500C79">
      <w:pPr>
        <w:rPr>
          <w:rFonts w:ascii="Calibri" w:hAnsi="Calibri"/>
          <w:color w:val="333333" w:themeColor="accent6" w:themeShade="80"/>
          <w:sz w:val="30"/>
          <w:szCs w:val="30"/>
        </w:rPr>
      </w:pPr>
    </w:p>
    <w:sectPr w:rsidR="00A95E69" w:rsidSect="008679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5A74E" w14:textId="77777777" w:rsidR="002C0E79" w:rsidRDefault="002C0E79" w:rsidP="000172E5">
      <w:pPr>
        <w:spacing w:after="0" w:line="240" w:lineRule="auto"/>
      </w:pPr>
      <w:r>
        <w:separator/>
      </w:r>
    </w:p>
  </w:endnote>
  <w:endnote w:type="continuationSeparator" w:id="0">
    <w:p w14:paraId="19880E10" w14:textId="77777777" w:rsidR="002C0E79" w:rsidRDefault="002C0E7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6D23309-48AE-4E90-B56B-B9DA3F4A908E}"/>
    <w:embedBold r:id="rId2" w:fontKey="{6B3F1241-F004-4547-AA86-6D6F49DEA9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22303214-E714-40DE-8F56-721048CE638A}"/>
    <w:embedBold r:id="rId4" w:fontKey="{B8F01523-5EE7-4622-BA1A-246DE7037D0E}"/>
    <w:embedItalic r:id="rId5" w:fontKey="{270C5AFA-8BD8-4B81-A176-6D07A157803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E9C50FCD-C47E-41F1-9A07-879788C335B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986C66A-DB50-4408-873E-3D290F6EEC0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77EB72C-9D64-4F45-9FF6-6ABCD12D72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F7F22" w14:textId="77777777" w:rsidR="00500C79" w:rsidRDefault="00500C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88F09" w14:textId="77777777" w:rsidR="00500C79" w:rsidRDefault="00500C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A22FF" w14:textId="77777777" w:rsidR="002C0E79" w:rsidRDefault="002C0E79" w:rsidP="000172E5">
      <w:pPr>
        <w:spacing w:after="0" w:line="240" w:lineRule="auto"/>
      </w:pPr>
      <w:r>
        <w:separator/>
      </w:r>
    </w:p>
  </w:footnote>
  <w:footnote w:type="continuationSeparator" w:id="0">
    <w:p w14:paraId="06B52D20" w14:textId="77777777" w:rsidR="002C0E79" w:rsidRDefault="002C0E7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FC3FE" w14:textId="77777777" w:rsidR="00500C79" w:rsidRDefault="00500C7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772ABF0C" w:rsidR="00B337A2" w:rsidRPr="00F71B2C" w:rsidRDefault="00DD5BFF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Formularz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6B3A9" w14:textId="77777777" w:rsidR="00500C79" w:rsidRDefault="00500C7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31377"/>
    <w:rsid w:val="001727CA"/>
    <w:rsid w:val="001800AB"/>
    <w:rsid w:val="001B1E7D"/>
    <w:rsid w:val="00271876"/>
    <w:rsid w:val="002875D9"/>
    <w:rsid w:val="00292898"/>
    <w:rsid w:val="002C0E79"/>
    <w:rsid w:val="002C56E6"/>
    <w:rsid w:val="002E408C"/>
    <w:rsid w:val="00311D4F"/>
    <w:rsid w:val="0034390E"/>
    <w:rsid w:val="00344849"/>
    <w:rsid w:val="00361E11"/>
    <w:rsid w:val="00375658"/>
    <w:rsid w:val="003769BA"/>
    <w:rsid w:val="00380F96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0C79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4078E"/>
    <w:rsid w:val="006865CF"/>
    <w:rsid w:val="007147D7"/>
    <w:rsid w:val="00770F25"/>
    <w:rsid w:val="007A35A8"/>
    <w:rsid w:val="007A5FB5"/>
    <w:rsid w:val="007B0A85"/>
    <w:rsid w:val="007C6A52"/>
    <w:rsid w:val="007F6BC8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D5BFF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0F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121</Words>
  <Characters>732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2021-04-23T06:16:00Z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